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D8" w:rsidRPr="00F50F3C" w:rsidRDefault="001C17D8">
      <w:pPr>
        <w:rPr>
          <w:b/>
          <w:sz w:val="32"/>
        </w:rPr>
      </w:pPr>
      <w:r w:rsidRPr="00F50F3C">
        <w:rPr>
          <w:b/>
          <w:sz w:val="32"/>
        </w:rPr>
        <w:t>RACCONTA IL TUO SERVIZIO CIVILE</w:t>
      </w:r>
    </w:p>
    <w:p w:rsidR="002C0FD2" w:rsidRDefault="003935D8">
      <w:r w:rsidRPr="003935D8">
        <w:t xml:space="preserve">Se vuoi inviare la </w:t>
      </w:r>
      <w:r w:rsidR="0046412E">
        <w:t xml:space="preserve">tua </w:t>
      </w:r>
      <w:r w:rsidRPr="003935D8">
        <w:t>testimonianza</w:t>
      </w:r>
      <w:r>
        <w:t xml:space="preserve"> dell’esperienza vis</w:t>
      </w:r>
      <w:r w:rsidR="0046412E">
        <w:t>sut</w:t>
      </w:r>
      <w:r>
        <w:t xml:space="preserve">a con il servizio civile, </w:t>
      </w:r>
      <w:r w:rsidR="0046412E">
        <w:t>segui le istruzioni di seguito riportate e invia il materiale alla mail</w:t>
      </w:r>
      <w:r w:rsidR="00D43116">
        <w:t>:</w:t>
      </w:r>
      <w:r w:rsidR="0046412E">
        <w:t xml:space="preserve"> </w:t>
      </w:r>
      <w:hyperlink r:id="rId7" w:history="1">
        <w:r w:rsidR="0046412E" w:rsidRPr="00FD0F37">
          <w:rPr>
            <w:rStyle w:val="Collegamentoipertestuale"/>
          </w:rPr>
          <w:t>serviziocivileinpuglia@gmail.com</w:t>
        </w:r>
      </w:hyperlink>
      <w:r w:rsidR="00634194">
        <w:br/>
      </w:r>
      <w:r w:rsidR="0046412E">
        <w:t>Periodicamente pubblicheremo i contributi perven</w:t>
      </w:r>
      <w:r w:rsidR="0046412E" w:rsidRPr="00174F72">
        <w:t xml:space="preserve">uti </w:t>
      </w:r>
      <w:r w:rsidR="00D43116" w:rsidRPr="00174F72">
        <w:t xml:space="preserve">sul </w:t>
      </w:r>
      <w:r w:rsidR="0046412E" w:rsidRPr="00174F72">
        <w:t>sito tematic</w:t>
      </w:r>
      <w:r w:rsidR="0046412E">
        <w:t xml:space="preserve">o della Regione Puglia </w:t>
      </w:r>
      <w:hyperlink r:id="rId8" w:history="1">
        <w:r w:rsidR="0046412E" w:rsidRPr="00FD0F37">
          <w:rPr>
            <w:rStyle w:val="Collegamentoipertestuale"/>
          </w:rPr>
          <w:t>https://www.regione.puglia.it/web/servizio-civile/home</w:t>
        </w:r>
      </w:hyperlink>
    </w:p>
    <w:p w:rsidR="001C17D8" w:rsidRDefault="001C17D8">
      <w:r w:rsidRPr="00F50F3C">
        <w:rPr>
          <w:b/>
        </w:rPr>
        <w:t>FORMAT DI PROGETTO</w:t>
      </w:r>
      <w:r w:rsidR="00F50F3C">
        <w:br/>
      </w:r>
      <w:r>
        <w:t>Puoi inviar</w:t>
      </w:r>
      <w:r w:rsidR="00AA2C19">
        <w:t>ci un contributo testuale, di i</w:t>
      </w:r>
      <w:r>
        <w:t>mmagini e</w:t>
      </w:r>
      <w:r w:rsidR="00AA2C19">
        <w:t>/o</w:t>
      </w:r>
      <w:r>
        <w:t xml:space="preserve"> video; a tuo piacimento potrai scegliere un</w:t>
      </w:r>
      <w:r w:rsidR="00AA2C19">
        <w:t>a</w:t>
      </w:r>
      <w:r>
        <w:t xml:space="preserve"> o più modalità di racconto. Ti chiediamo</w:t>
      </w:r>
      <w:r w:rsidR="00D43116" w:rsidRPr="00D43116">
        <w:rPr>
          <w:color w:val="FF0000"/>
        </w:rPr>
        <w:t>, inoltre,</w:t>
      </w:r>
      <w:r>
        <w:t xml:space="preserve"> di fornirci alcune informazioni di contesto</w:t>
      </w:r>
      <w:r w:rsidR="00AA2C19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AA2C19" w:rsidTr="00634194">
        <w:tc>
          <w:tcPr>
            <w:tcW w:w="9778" w:type="dxa"/>
            <w:gridSpan w:val="2"/>
            <w:vAlign w:val="center"/>
          </w:tcPr>
          <w:p w:rsidR="00AA2C19" w:rsidRPr="00634194" w:rsidRDefault="00AA2C19" w:rsidP="00634194">
            <w:r w:rsidRPr="00634194">
              <w:rPr>
                <w:b/>
              </w:rPr>
              <w:t xml:space="preserve">Informazioni </w:t>
            </w:r>
            <w:r w:rsidR="009E7998" w:rsidRPr="00634194">
              <w:rPr>
                <w:b/>
              </w:rPr>
              <w:t>di contesto</w:t>
            </w:r>
          </w:p>
        </w:tc>
      </w:tr>
      <w:tr w:rsidR="00BD6008" w:rsidTr="00634194">
        <w:tc>
          <w:tcPr>
            <w:tcW w:w="4889" w:type="dxa"/>
            <w:vAlign w:val="center"/>
          </w:tcPr>
          <w:p w:rsidR="00BD6008" w:rsidRPr="00BD6008" w:rsidRDefault="00BD6008" w:rsidP="00634194">
            <w:r w:rsidRPr="00BD6008">
              <w:t xml:space="preserve">Nome di chi </w:t>
            </w:r>
            <w:r>
              <w:t>racconta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AA2C19" w:rsidRDefault="00BD6008" w:rsidP="00634194">
            <w:pPr>
              <w:spacing w:after="0" w:line="240" w:lineRule="auto"/>
            </w:pPr>
            <w:r>
              <w:t>Ruolo di chi racconta</w:t>
            </w:r>
            <w:r w:rsidR="00AA2C19">
              <w:t xml:space="preserve"> </w:t>
            </w:r>
          </w:p>
          <w:p w:rsidR="00BD6008" w:rsidRPr="00AA2C19" w:rsidRDefault="00AA2C19" w:rsidP="00634194">
            <w:pPr>
              <w:rPr>
                <w:sz w:val="18"/>
                <w:szCs w:val="18"/>
              </w:rPr>
            </w:pPr>
            <w:r w:rsidRPr="00AA2C19">
              <w:rPr>
                <w:sz w:val="18"/>
                <w:szCs w:val="18"/>
              </w:rPr>
              <w:t>(Volontario, OLP, Formatore etc. )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BD6008" w:rsidRDefault="00BD6008" w:rsidP="00634194">
            <w:r w:rsidRPr="00BD6008">
              <w:t>Titolo del progetto</w:t>
            </w:r>
            <w:r>
              <w:t xml:space="preserve"> di SC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BD6008" w:rsidRDefault="00BD6008" w:rsidP="00634194">
            <w:r>
              <w:t>Ente di SC</w:t>
            </w:r>
            <w:r w:rsidR="00AA2C19">
              <w:t xml:space="preserve"> presso cui </w:t>
            </w:r>
            <w:r w:rsidR="009E7998">
              <w:t xml:space="preserve">si </w:t>
            </w:r>
            <w:r w:rsidR="00AA2C19">
              <w:t>oper</w:t>
            </w:r>
            <w:r w:rsidR="009E7998">
              <w:t>a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BD6008" w:rsidRPr="00BD6008" w:rsidRDefault="00BD6008" w:rsidP="00634194">
            <w:r>
              <w:t>Luogo dell’esperienza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BD6008" w:rsidRPr="00BD6008" w:rsidRDefault="00BD6008" w:rsidP="00634194">
            <w:r w:rsidRPr="00BD6008">
              <w:t>Anno dell’esperienza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AA2C19" w:rsidTr="00634194">
        <w:tc>
          <w:tcPr>
            <w:tcW w:w="9778" w:type="dxa"/>
            <w:gridSpan w:val="2"/>
            <w:vAlign w:val="bottom"/>
          </w:tcPr>
          <w:p w:rsidR="00AA2C19" w:rsidRPr="00634194" w:rsidRDefault="00AA2C19" w:rsidP="00634194">
            <w:pPr>
              <w:rPr>
                <w:b/>
              </w:rPr>
            </w:pPr>
            <w:r w:rsidRPr="00634194">
              <w:rPr>
                <w:b/>
              </w:rPr>
              <w:t>Racconto dell’esperienza attraverso una o più delle seguenti modalità</w:t>
            </w:r>
          </w:p>
        </w:tc>
      </w:tr>
      <w:tr w:rsidR="00781657" w:rsidTr="00634194">
        <w:tc>
          <w:tcPr>
            <w:tcW w:w="4889" w:type="dxa"/>
            <w:vAlign w:val="center"/>
          </w:tcPr>
          <w:p w:rsidR="00781657" w:rsidRDefault="00781657" w:rsidP="0063419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Voce obbligatoria</w:t>
            </w:r>
            <w:r w:rsidR="009E7998">
              <w:rPr>
                <w:i/>
              </w:rPr>
              <w:t xml:space="preserve"> per tutte le modalità:</w:t>
            </w:r>
          </w:p>
          <w:p w:rsidR="00781657" w:rsidRDefault="00781657" w:rsidP="00634194">
            <w:pPr>
              <w:rPr>
                <w:i/>
              </w:rPr>
            </w:pPr>
            <w:r w:rsidRPr="00BD6008">
              <w:t xml:space="preserve">Sintesi dell’esperienza, </w:t>
            </w:r>
            <w:proofErr w:type="spellStart"/>
            <w:r w:rsidRPr="00BD6008">
              <w:t>max</w:t>
            </w:r>
            <w:proofErr w:type="spellEnd"/>
            <w:r w:rsidRPr="00BD6008">
              <w:t xml:space="preserve"> 2 righe</w:t>
            </w:r>
          </w:p>
        </w:tc>
        <w:tc>
          <w:tcPr>
            <w:tcW w:w="4889" w:type="dxa"/>
            <w:vAlign w:val="center"/>
          </w:tcPr>
          <w:p w:rsidR="00781657" w:rsidRDefault="00781657" w:rsidP="00634194">
            <w:pPr>
              <w:rPr>
                <w:i/>
              </w:rPr>
            </w:pPr>
          </w:p>
        </w:tc>
      </w:tr>
      <w:tr w:rsidR="00BD6008" w:rsidTr="00634194">
        <w:tc>
          <w:tcPr>
            <w:tcW w:w="4889" w:type="dxa"/>
            <w:vAlign w:val="center"/>
          </w:tcPr>
          <w:p w:rsidR="00BD6008" w:rsidRPr="00BD6008" w:rsidRDefault="00781657" w:rsidP="00634194">
            <w:r>
              <w:t>Racconto</w:t>
            </w:r>
            <w:r w:rsidR="00BD6008" w:rsidRPr="00BD6008">
              <w:t xml:space="preserve"> </w:t>
            </w:r>
            <w:r>
              <w:t xml:space="preserve">testuale 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BD6008" w:rsidTr="00634194">
        <w:tc>
          <w:tcPr>
            <w:tcW w:w="4889" w:type="dxa"/>
            <w:vAlign w:val="center"/>
          </w:tcPr>
          <w:p w:rsidR="00BD6008" w:rsidRPr="00BD6008" w:rsidRDefault="00781657" w:rsidP="00634194">
            <w:pPr>
              <w:spacing w:after="0" w:line="240" w:lineRule="auto"/>
            </w:pPr>
            <w:r>
              <w:t xml:space="preserve">Immagini </w:t>
            </w:r>
            <w:r w:rsidR="00E563AD">
              <w:t>nel formato</w:t>
            </w:r>
            <w:r w:rsidR="00F50F3C">
              <w:t xml:space="preserve"> 730x380px </w:t>
            </w:r>
            <w:r>
              <w:t>(</w:t>
            </w:r>
            <w:proofErr w:type="spellStart"/>
            <w:r>
              <w:t>max</w:t>
            </w:r>
            <w:proofErr w:type="spellEnd"/>
            <w:r>
              <w:t xml:space="preserve"> n.</w:t>
            </w:r>
            <w:r w:rsidR="00BD6008">
              <w:t>3</w:t>
            </w:r>
            <w:r>
              <w:t>)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  <w:tr w:rsidR="00A87F41" w:rsidTr="00634194">
        <w:tc>
          <w:tcPr>
            <w:tcW w:w="4889" w:type="dxa"/>
            <w:vAlign w:val="center"/>
          </w:tcPr>
          <w:p w:rsidR="00A87F41" w:rsidRDefault="00A87F41" w:rsidP="00634194">
            <w:pPr>
              <w:spacing w:after="0" w:line="240" w:lineRule="auto"/>
            </w:pPr>
            <w:r>
              <w:t>Elaborati grafici</w:t>
            </w:r>
          </w:p>
        </w:tc>
        <w:tc>
          <w:tcPr>
            <w:tcW w:w="4889" w:type="dxa"/>
            <w:vAlign w:val="center"/>
          </w:tcPr>
          <w:p w:rsidR="00A87F41" w:rsidRDefault="00A87F41" w:rsidP="00634194"/>
        </w:tc>
      </w:tr>
      <w:tr w:rsidR="00BD6008" w:rsidTr="00634194">
        <w:tc>
          <w:tcPr>
            <w:tcW w:w="4889" w:type="dxa"/>
            <w:vAlign w:val="center"/>
          </w:tcPr>
          <w:p w:rsidR="00781657" w:rsidRDefault="009E7998" w:rsidP="00634194">
            <w:pPr>
              <w:spacing w:after="0" w:line="240" w:lineRule="auto"/>
            </w:pPr>
            <w:r>
              <w:t>V</w:t>
            </w:r>
            <w:r w:rsidR="00BD6008">
              <w:t>ideo</w:t>
            </w:r>
            <w:r>
              <w:t>,</w:t>
            </w:r>
            <w:r w:rsidR="00BD6008">
              <w:t xml:space="preserve"> già caricato su </w:t>
            </w:r>
            <w:proofErr w:type="spellStart"/>
            <w:r w:rsidR="00BD6008">
              <w:t>youtube</w:t>
            </w:r>
            <w:proofErr w:type="spellEnd"/>
            <w:r w:rsidR="00BD6008">
              <w:t xml:space="preserve"> </w:t>
            </w:r>
          </w:p>
          <w:p w:rsidR="00BD6008" w:rsidRPr="00BD6008" w:rsidRDefault="00BD6008" w:rsidP="00634194">
            <w:r>
              <w:t>(inviare il relativo link)</w:t>
            </w:r>
          </w:p>
        </w:tc>
        <w:tc>
          <w:tcPr>
            <w:tcW w:w="4889" w:type="dxa"/>
            <w:vAlign w:val="center"/>
          </w:tcPr>
          <w:p w:rsidR="00BD6008" w:rsidRDefault="00BD6008" w:rsidP="00634194"/>
        </w:tc>
      </w:tr>
    </w:tbl>
    <w:p w:rsidR="00D4370D" w:rsidRDefault="00F50F3C" w:rsidP="00D4370D">
      <w:pPr>
        <w:pStyle w:val="Default"/>
        <w:spacing w:line="283" w:lineRule="exact"/>
        <w:rPr>
          <w:rFonts w:eastAsia="Calibri" w:cs="Times New Roman"/>
          <w:color w:val="auto"/>
          <w:sz w:val="22"/>
          <w:szCs w:val="22"/>
          <w:lang w:eastAsia="en-US" w:bidi="ar-SA"/>
        </w:rPr>
      </w:pPr>
      <w:r>
        <w:rPr>
          <w:rFonts w:eastAsia="Calibri" w:cs="Times New Roman"/>
          <w:color w:val="auto"/>
          <w:sz w:val="22"/>
          <w:szCs w:val="22"/>
          <w:lang w:eastAsia="en-US" w:bidi="ar-SA"/>
        </w:rPr>
        <w:br/>
      </w:r>
      <w:r w:rsidR="00D4370D" w:rsidRPr="00D4370D">
        <w:rPr>
          <w:rFonts w:eastAsia="Calibri" w:cs="Times New Roman"/>
          <w:color w:val="auto"/>
          <w:sz w:val="22"/>
          <w:szCs w:val="22"/>
          <w:lang w:eastAsia="en-US" w:bidi="ar-SA"/>
        </w:rPr>
        <w:t>Insieme al materiale va inviata la liberatoria per la</w:t>
      </w:r>
      <w:r w:rsidR="00B9656A">
        <w:rPr>
          <w:rFonts w:eastAsia="Calibri" w:cs="Times New Roman"/>
          <w:color w:val="auto"/>
          <w:sz w:val="22"/>
          <w:szCs w:val="22"/>
          <w:lang w:eastAsia="en-US" w:bidi="ar-SA"/>
        </w:rPr>
        <w:t xml:space="preserve"> pubblicazione e l’informativa </w:t>
      </w:r>
      <w:r w:rsidR="00D4370D" w:rsidRPr="00D4370D">
        <w:rPr>
          <w:rFonts w:eastAsia="Calibri" w:cs="Times New Roman"/>
          <w:color w:val="auto"/>
          <w:sz w:val="22"/>
          <w:szCs w:val="22"/>
          <w:lang w:eastAsia="en-US" w:bidi="ar-SA"/>
        </w:rPr>
        <w:t xml:space="preserve">per il trattamento dei dati personali ai sensi dell’art 13 del regolamento </w:t>
      </w:r>
      <w:r w:rsidR="00D4370D">
        <w:rPr>
          <w:rFonts w:eastAsia="Calibri" w:cs="Times New Roman"/>
          <w:color w:val="auto"/>
          <w:sz w:val="22"/>
          <w:szCs w:val="22"/>
          <w:lang w:eastAsia="en-US" w:bidi="ar-SA"/>
        </w:rPr>
        <w:t xml:space="preserve">europeo n.679/201 per ogni persona che appare, in maniera riconoscibile, nella documentazione inviata. </w:t>
      </w:r>
    </w:p>
    <w:p w:rsidR="00D4370D" w:rsidRPr="00634194" w:rsidRDefault="00D4370D" w:rsidP="00634194">
      <w:pPr>
        <w:pStyle w:val="Default"/>
        <w:spacing w:line="283" w:lineRule="exact"/>
        <w:rPr>
          <w:rFonts w:eastAsia="Calibri" w:cs="Times New Roman"/>
          <w:color w:val="auto"/>
          <w:sz w:val="22"/>
          <w:szCs w:val="22"/>
          <w:lang w:eastAsia="en-US" w:bidi="ar-SA"/>
        </w:rPr>
      </w:pPr>
      <w:r w:rsidRPr="00D4370D">
        <w:rPr>
          <w:rFonts w:eastAsia="Calibri" w:cs="Times New Roman"/>
          <w:b/>
          <w:color w:val="auto"/>
          <w:sz w:val="22"/>
          <w:szCs w:val="22"/>
          <w:lang w:eastAsia="en-US" w:bidi="ar-SA"/>
        </w:rPr>
        <w:t>Il materiale privo di liberatoria e di informativa sulla privacy non sarà pubblicato</w:t>
      </w:r>
      <w:r>
        <w:rPr>
          <w:rFonts w:eastAsia="Calibri" w:cs="Times New Roman"/>
          <w:b/>
          <w:color w:val="auto"/>
          <w:sz w:val="22"/>
          <w:szCs w:val="22"/>
          <w:lang w:eastAsia="en-US" w:bidi="ar-SA"/>
        </w:rPr>
        <w:t>.</w:t>
      </w:r>
    </w:p>
    <w:p w:rsidR="00F50F3C" w:rsidRDefault="00F50F3C" w:rsidP="00D4370D">
      <w:pPr>
        <w:pStyle w:val="Nessunaspaziatura"/>
        <w:spacing w:line="283" w:lineRule="exact"/>
        <w:rPr>
          <w:rFonts w:cs="Calibri"/>
          <w:b/>
        </w:rPr>
      </w:pPr>
    </w:p>
    <w:p w:rsidR="00D4370D" w:rsidRPr="00197647" w:rsidRDefault="00D4370D" w:rsidP="00D4370D">
      <w:pPr>
        <w:pStyle w:val="Nessunaspaziatura"/>
        <w:spacing w:line="283" w:lineRule="exact"/>
        <w:rPr>
          <w:rFonts w:cs="Calibri"/>
          <w:b/>
        </w:rPr>
      </w:pPr>
      <w:r w:rsidRPr="00197647">
        <w:rPr>
          <w:rFonts w:cs="Calibri"/>
          <w:b/>
        </w:rPr>
        <w:t xml:space="preserve">LIBERATORIA/AUTORIZZAZIONE PER LA PUBBLICAZIONE DI IMMAGINI FOTOGRAFICHE, TESTI, </w:t>
      </w:r>
      <w:r w:rsidR="00634194">
        <w:rPr>
          <w:rFonts w:cs="Calibri"/>
          <w:b/>
        </w:rPr>
        <w:br/>
      </w:r>
      <w:r w:rsidRPr="00197647">
        <w:rPr>
          <w:rFonts w:cs="Calibri"/>
          <w:b/>
        </w:rPr>
        <w:t>GRAFICA E VIDEO</w:t>
      </w:r>
    </w:p>
    <w:p w:rsidR="00D4370D" w:rsidRPr="00197647" w:rsidRDefault="00D4370D" w:rsidP="00D4370D">
      <w:pPr>
        <w:pStyle w:val="Nessunaspaziatura"/>
        <w:spacing w:line="283" w:lineRule="exact"/>
        <w:jc w:val="center"/>
        <w:rPr>
          <w:rFonts w:cs="Calibri"/>
          <w:b/>
        </w:rPr>
      </w:pPr>
    </w:p>
    <w:p w:rsidR="00D4370D" w:rsidRPr="00197647" w:rsidRDefault="00D4370D" w:rsidP="00D4370D">
      <w:pPr>
        <w:pStyle w:val="Nessunaspaziatura"/>
        <w:spacing w:line="283" w:lineRule="exact"/>
        <w:jc w:val="both"/>
        <w:rPr>
          <w:rFonts w:cs="Calibri"/>
        </w:rPr>
      </w:pPr>
      <w:r w:rsidRPr="00197647">
        <w:rPr>
          <w:rFonts w:cs="Calibri"/>
        </w:rPr>
        <w:t>PREMESSA</w:t>
      </w:r>
    </w:p>
    <w:p w:rsidR="00D4370D" w:rsidRPr="00F66FAA" w:rsidRDefault="00D4370D" w:rsidP="00D4370D">
      <w:pPr>
        <w:pStyle w:val="Nessunaspaziatura"/>
        <w:spacing w:line="283" w:lineRule="exact"/>
        <w:jc w:val="both"/>
      </w:pPr>
      <w:r w:rsidRPr="00197647">
        <w:t>La Regione Puglia - Sezione Politiche Giova</w:t>
      </w:r>
      <w:r w:rsidRPr="00F66FAA">
        <w:t xml:space="preserve">nili dedica sul sito </w:t>
      </w:r>
      <w:r>
        <w:t xml:space="preserve">istituzionale </w:t>
      </w:r>
      <w:r w:rsidRPr="00F66FAA">
        <w:t xml:space="preserve">tematico del Servizio Civile una sezione specifica </w:t>
      </w:r>
      <w:r>
        <w:t>in cui</w:t>
      </w:r>
      <w:r w:rsidRPr="00F66FAA">
        <w:t xml:space="preserve"> dare visibilità alle esperienze e ai progetti di Servizio Civile in Puglia. </w:t>
      </w:r>
    </w:p>
    <w:p w:rsidR="00D4370D" w:rsidRPr="00F66FAA" w:rsidRDefault="00D4370D" w:rsidP="00D4370D">
      <w:pPr>
        <w:pStyle w:val="Nessunaspaziatura"/>
        <w:spacing w:line="283" w:lineRule="exact"/>
        <w:jc w:val="both"/>
      </w:pPr>
      <w:r w:rsidRPr="00F66FAA">
        <w:t>Le </w:t>
      </w:r>
      <w:r w:rsidRPr="00F66FAA">
        <w:rPr>
          <w:bCs/>
        </w:rPr>
        <w:t>storie autentiche</w:t>
      </w:r>
      <w:r w:rsidRPr="00F66FAA">
        <w:t> di chi ha vissuto l’esperienza diretta costituiscono un </w:t>
      </w:r>
      <w:r w:rsidRPr="00F66FAA">
        <w:rPr>
          <w:bCs/>
        </w:rPr>
        <w:t>inestimabile valore di contenuti</w:t>
      </w:r>
      <w:r w:rsidRPr="00F66FAA">
        <w:t> che possono trasmettere il reale significato, le prospettive e l’importanza del Servizio Civile; l’idea è quella</w:t>
      </w:r>
      <w:r w:rsidRPr="00F66FAA">
        <w:rPr>
          <w:bCs/>
        </w:rPr>
        <w:t> </w:t>
      </w:r>
      <w:r w:rsidRPr="00F66FAA">
        <w:t>di</w:t>
      </w:r>
      <w:r w:rsidRPr="00F66FAA">
        <w:rPr>
          <w:bCs/>
        </w:rPr>
        <w:t xml:space="preserve"> raccontare il Servizio Civile attraverso la condivisone di contributi testuali, fotografici, video e grafici prodotti e forniti dai protagonisti; i materiali inviati saranno pubblicati in via principale sul sito tematico. </w:t>
      </w:r>
    </w:p>
    <w:p w:rsidR="00D4370D" w:rsidRPr="00197647" w:rsidRDefault="00D4370D" w:rsidP="00D4370D">
      <w:pPr>
        <w:pStyle w:val="Nessunaspaziatura"/>
        <w:spacing w:line="283" w:lineRule="exact"/>
        <w:jc w:val="center"/>
        <w:rPr>
          <w:rFonts w:cs="Calibri"/>
          <w:b/>
        </w:rPr>
      </w:pPr>
    </w:p>
    <w:p w:rsidR="00D4370D" w:rsidRPr="00197647" w:rsidRDefault="00D4370D" w:rsidP="00D4370D">
      <w:pPr>
        <w:pStyle w:val="Nessunaspaziatura"/>
        <w:spacing w:line="283" w:lineRule="exact"/>
      </w:pPr>
      <w:r w:rsidRPr="00197647">
        <w:rPr>
          <w:rFonts w:cs="Calibri"/>
        </w:rPr>
        <w:t>l/La sottoscritto/a ____________________________________________________________</w:t>
      </w:r>
      <w:r>
        <w:rPr>
          <w:rFonts w:cs="Calibri"/>
        </w:rPr>
        <w:t>___________________________</w:t>
      </w:r>
    </w:p>
    <w:p w:rsidR="00D4370D" w:rsidRPr="00197647" w:rsidRDefault="00D4370D" w:rsidP="00D4370D">
      <w:pPr>
        <w:pStyle w:val="Nessunaspaziatura"/>
        <w:spacing w:line="283" w:lineRule="exact"/>
      </w:pPr>
      <w:r w:rsidRPr="00197647">
        <w:rPr>
          <w:rFonts w:cs="Calibri"/>
        </w:rPr>
        <w:t>Nato/a a _______________________________________________________ Prov. ________ I</w:t>
      </w:r>
      <w:r>
        <w:rPr>
          <w:rFonts w:cs="Calibri"/>
        </w:rPr>
        <w:t>l __________</w:t>
      </w:r>
    </w:p>
    <w:p w:rsidR="00D4370D" w:rsidRPr="00197647" w:rsidRDefault="00D4370D" w:rsidP="00D4370D">
      <w:pPr>
        <w:pStyle w:val="Nessunaspaziatura"/>
        <w:spacing w:line="283" w:lineRule="exact"/>
      </w:pPr>
      <w:r w:rsidRPr="00197647">
        <w:rPr>
          <w:rFonts w:cs="Calibri"/>
        </w:rPr>
        <w:t xml:space="preserve">Residente a </w:t>
      </w:r>
      <w:r>
        <w:rPr>
          <w:rFonts w:cs="Calibri"/>
        </w:rPr>
        <w:t>______________________</w:t>
      </w:r>
      <w:r w:rsidRPr="00197647">
        <w:rPr>
          <w:rFonts w:cs="Calibri"/>
        </w:rPr>
        <w:t xml:space="preserve"> Prov. ________ Via __________</w:t>
      </w:r>
      <w:r>
        <w:rPr>
          <w:rFonts w:cs="Calibri"/>
        </w:rPr>
        <w:t>______________________</w:t>
      </w:r>
      <w:r w:rsidRPr="00197647">
        <w:rPr>
          <w:rFonts w:cs="Calibri"/>
        </w:rPr>
        <w:t xml:space="preserve"> n°_____</w:t>
      </w:r>
    </w:p>
    <w:p w:rsidR="00D4370D" w:rsidRPr="00197647" w:rsidRDefault="00D4370D" w:rsidP="00D4370D">
      <w:pPr>
        <w:spacing w:after="120" w:line="240" w:lineRule="auto"/>
        <w:jc w:val="both"/>
      </w:pPr>
      <w:r w:rsidRPr="00197647">
        <w:rPr>
          <w:rFonts w:cs="Calibri"/>
        </w:rPr>
        <w:t>con riferimento a: video/immagini fotografiche/testi/elaborati grafici prodotti o forniti nell’ambito della partecipazione all’iniziativa in premessa</w:t>
      </w:r>
      <w:r>
        <w:rPr>
          <w:rFonts w:cs="Calibri"/>
        </w:rPr>
        <w:t>,</w:t>
      </w:r>
    </w:p>
    <w:p w:rsidR="00D4370D" w:rsidRPr="00197647" w:rsidRDefault="00D4370D" w:rsidP="00D4370D">
      <w:pPr>
        <w:spacing w:after="0" w:line="240" w:lineRule="auto"/>
        <w:jc w:val="center"/>
      </w:pPr>
      <w:r>
        <w:rPr>
          <w:rFonts w:cs="Calibri"/>
        </w:rPr>
        <w:t>c</w:t>
      </w:r>
      <w:r w:rsidRPr="00197647">
        <w:rPr>
          <w:rFonts w:cs="Calibri"/>
        </w:rPr>
        <w:t>on la presente</w:t>
      </w:r>
    </w:p>
    <w:p w:rsidR="00D4370D" w:rsidRPr="00197647" w:rsidRDefault="00D4370D" w:rsidP="00D4370D">
      <w:pPr>
        <w:pStyle w:val="Nessunaspaziatura"/>
        <w:spacing w:line="283" w:lineRule="exact"/>
        <w:jc w:val="center"/>
      </w:pPr>
      <w:r w:rsidRPr="00197647">
        <w:rPr>
          <w:rFonts w:cs="Calibri"/>
          <w:b/>
        </w:rPr>
        <w:t>AUTORIZZA</w:t>
      </w:r>
    </w:p>
    <w:p w:rsidR="00D4370D" w:rsidRPr="00197647" w:rsidRDefault="00D4370D" w:rsidP="00D4370D">
      <w:pPr>
        <w:pStyle w:val="Nessunaspaziatura"/>
        <w:spacing w:line="283" w:lineRule="exact"/>
        <w:jc w:val="both"/>
      </w:pPr>
      <w:r>
        <w:rPr>
          <w:rFonts w:cs="Calibri"/>
        </w:rPr>
        <w:t>a</w:t>
      </w:r>
      <w:r w:rsidRPr="00197647">
        <w:rPr>
          <w:rFonts w:cs="Calibri"/>
        </w:rPr>
        <w:t xml:space="preserve"> titolo gratuito, senza limiti di tempo, luogo e mezzo, anche ai sensi degli artt. 10 e 320 </w:t>
      </w:r>
      <w:proofErr w:type="spellStart"/>
      <w:r w:rsidRPr="00197647">
        <w:rPr>
          <w:rFonts w:cs="Calibri"/>
        </w:rPr>
        <w:t>cod.civ</w:t>
      </w:r>
      <w:proofErr w:type="spellEnd"/>
      <w:r w:rsidRPr="00197647">
        <w:rPr>
          <w:rFonts w:cs="Calibri"/>
        </w:rPr>
        <w:t>. e degli artt. 9</w:t>
      </w:r>
      <w:r>
        <w:rPr>
          <w:rFonts w:cs="Calibri"/>
        </w:rPr>
        <w:t>6 e 97 legge 22.4.1941, n. 633 (</w:t>
      </w:r>
      <w:r w:rsidRPr="00197647">
        <w:rPr>
          <w:rFonts w:cs="Calibri"/>
        </w:rPr>
        <w:t>l</w:t>
      </w:r>
      <w:r>
        <w:rPr>
          <w:rFonts w:cs="Calibri"/>
        </w:rPr>
        <w:t>egge sul diritto d’autore)</w:t>
      </w:r>
      <w:r w:rsidRPr="00197647">
        <w:rPr>
          <w:rFonts w:cs="Calibri"/>
        </w:rPr>
        <w:t xml:space="preserve"> alla pubblicazione e/o diffusione in qualsiasi forma delle proprie immagini, video, foto, elaborati grafici e testi realizzati o forniti per l’iniziativa.</w:t>
      </w:r>
    </w:p>
    <w:p w:rsidR="00D4370D" w:rsidRPr="00197647" w:rsidRDefault="00D4370D" w:rsidP="00D4370D">
      <w:pPr>
        <w:pStyle w:val="Nessunaspaziatura"/>
        <w:spacing w:line="283" w:lineRule="exact"/>
        <w:jc w:val="both"/>
        <w:rPr>
          <w:rFonts w:cs="Calibri"/>
          <w:strike/>
        </w:rPr>
      </w:pPr>
    </w:p>
    <w:p w:rsidR="00D4370D" w:rsidRPr="00197647" w:rsidRDefault="00D4370D" w:rsidP="00D4370D">
      <w:pPr>
        <w:pStyle w:val="Default"/>
        <w:jc w:val="center"/>
        <w:rPr>
          <w:sz w:val="22"/>
          <w:szCs w:val="22"/>
        </w:rPr>
      </w:pPr>
      <w:r w:rsidRPr="00197647">
        <w:rPr>
          <w:rFonts w:cs="Calibri"/>
          <w:b/>
          <w:sz w:val="22"/>
          <w:szCs w:val="22"/>
        </w:rPr>
        <w:t xml:space="preserve">IL SOTTOSCRITTO DICHIARA INOLTRE </w:t>
      </w:r>
    </w:p>
    <w:p w:rsidR="00D4370D" w:rsidRPr="00197647" w:rsidRDefault="00D4370D" w:rsidP="00D4370D">
      <w:pPr>
        <w:spacing w:line="283" w:lineRule="exact"/>
        <w:jc w:val="both"/>
      </w:pPr>
      <w:r>
        <w:rPr>
          <w:rFonts w:cs="Calibri"/>
        </w:rPr>
        <w:t>d</w:t>
      </w:r>
      <w:r w:rsidRPr="00197647">
        <w:rPr>
          <w:rFonts w:cs="Calibri"/>
        </w:rPr>
        <w:t>i aver letto in ogni sua parte l’allegata Informativa ex art. 13 regolamento UE 2016/679 (GDPR)</w:t>
      </w:r>
      <w:r>
        <w:rPr>
          <w:rFonts w:cs="Calibri"/>
        </w:rPr>
        <w:t>.</w:t>
      </w:r>
      <w:r w:rsidRPr="00197647">
        <w:rPr>
          <w:rFonts w:cs="Calibri"/>
        </w:rPr>
        <w:t xml:space="preserve"> </w:t>
      </w:r>
    </w:p>
    <w:p w:rsidR="00D4370D" w:rsidRPr="00197647" w:rsidRDefault="00D4370D" w:rsidP="00D4370D">
      <w:pPr>
        <w:pStyle w:val="Nessunaspaziatura"/>
        <w:spacing w:line="283" w:lineRule="exact"/>
        <w:ind w:left="4956"/>
        <w:jc w:val="right"/>
        <w:rPr>
          <w:rFonts w:cs="Calibri"/>
        </w:rPr>
      </w:pPr>
    </w:p>
    <w:p w:rsidR="00D4370D" w:rsidRPr="00197647" w:rsidRDefault="00D4370D" w:rsidP="00D4370D">
      <w:pPr>
        <w:jc w:val="both"/>
      </w:pPr>
      <w:r w:rsidRPr="00197647">
        <w:rPr>
          <w:rFonts w:eastAsia="Trebuchet MS" w:cs="Calibri"/>
        </w:rPr>
        <w:t xml:space="preserve">Luogo______________ Data _________________     </w:t>
      </w:r>
    </w:p>
    <w:p w:rsidR="00D4370D" w:rsidRPr="00197647" w:rsidRDefault="00D4370D" w:rsidP="00D4370D">
      <w:pPr>
        <w:jc w:val="center"/>
      </w:pP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</w:r>
      <w:r w:rsidRPr="00197647">
        <w:rPr>
          <w:rFonts w:eastAsia="Trebuchet MS" w:cs="Calibri"/>
          <w:iCs/>
        </w:rPr>
        <w:tab/>
        <w:t>Firma</w:t>
      </w:r>
      <w:bookmarkStart w:id="0" w:name="_GoBack"/>
      <w:bookmarkEnd w:id="0"/>
    </w:p>
    <w:p w:rsidR="00D4370D" w:rsidRDefault="00D4370D" w:rsidP="00D4370D">
      <w:pPr>
        <w:pStyle w:val="Default"/>
        <w:tabs>
          <w:tab w:val="left" w:pos="5954"/>
        </w:tabs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634194" w:rsidRDefault="00634194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634194" w:rsidRDefault="00634194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  <w:rPr>
          <w:rFonts w:cs="Calibri"/>
          <w:b/>
          <w:bCs/>
          <w:sz w:val="20"/>
          <w:szCs w:val="20"/>
        </w:rPr>
      </w:pPr>
    </w:p>
    <w:p w:rsidR="00D4370D" w:rsidRDefault="00D4370D" w:rsidP="00D4370D">
      <w:pPr>
        <w:pStyle w:val="Default"/>
        <w:spacing w:line="283" w:lineRule="exact"/>
      </w:pPr>
      <w:r>
        <w:rPr>
          <w:rFonts w:cs="Calibri"/>
          <w:b/>
          <w:bCs/>
          <w:sz w:val="20"/>
          <w:szCs w:val="20"/>
        </w:rPr>
        <w:lastRenderedPageBreak/>
        <w:t>INFORMATIVA PER IL TRATTAMENTO DEI DATI PERSONALI AI SENSI DELL’ART 13 DEL REGOLAMENTO EUROPEO N.679/2016</w:t>
      </w:r>
      <w:r>
        <w:rPr>
          <w:rFonts w:cs="Calibri"/>
          <w:b/>
          <w:sz w:val="20"/>
          <w:szCs w:val="20"/>
        </w:rPr>
        <w:t xml:space="preserve"> </w:t>
      </w:r>
    </w:p>
    <w:p w:rsidR="00D4370D" w:rsidRDefault="00D4370D" w:rsidP="00D4370D">
      <w:pPr>
        <w:pStyle w:val="Default"/>
        <w:spacing w:line="283" w:lineRule="exact"/>
        <w:jc w:val="center"/>
        <w:rPr>
          <w:rFonts w:cs="Calibri"/>
          <w:bCs/>
          <w:strike/>
          <w:sz w:val="20"/>
          <w:szCs w:val="20"/>
          <w:highlight w:val="yellow"/>
        </w:rPr>
      </w:pPr>
    </w:p>
    <w:p w:rsidR="00D4370D" w:rsidRDefault="00D4370D" w:rsidP="00D4370D">
      <w:pPr>
        <w:spacing w:after="120" w:line="240" w:lineRule="auto"/>
        <w:jc w:val="both"/>
      </w:pPr>
      <w:r>
        <w:rPr>
          <w:rFonts w:cs="Calibri"/>
          <w:b/>
          <w:bCs/>
          <w:sz w:val="20"/>
          <w:szCs w:val="20"/>
        </w:rPr>
        <w:t>-Titolare del trattamento dei dati personali:</w:t>
      </w:r>
    </w:p>
    <w:p w:rsidR="00D4370D" w:rsidRPr="00C113E0" w:rsidRDefault="00D4370D" w:rsidP="00D4370D">
      <w:pPr>
        <w:pStyle w:val="Default"/>
        <w:spacing w:after="120"/>
        <w:jc w:val="both"/>
        <w:rPr>
          <w:rFonts w:cs="Calibri"/>
        </w:rPr>
      </w:pPr>
      <w:r>
        <w:rPr>
          <w:rFonts w:cs="Calibri"/>
          <w:sz w:val="20"/>
          <w:szCs w:val="20"/>
        </w:rPr>
        <w:t xml:space="preserve">il Titolare del trattamento è: </w:t>
      </w:r>
      <w:r w:rsidRPr="001A33D3">
        <w:rPr>
          <w:rFonts w:cs="Calibri"/>
          <w:sz w:val="20"/>
          <w:szCs w:val="20"/>
          <w:u w:val="single"/>
        </w:rPr>
        <w:t>Regione Puglia Sezione Politiche Giovanili</w:t>
      </w:r>
      <w:r>
        <w:rPr>
          <w:rFonts w:cs="Calibri"/>
          <w:sz w:val="20"/>
          <w:szCs w:val="20"/>
          <w:u w:val="single"/>
        </w:rPr>
        <w:t xml:space="preserve"> </w:t>
      </w:r>
      <w:r>
        <w:rPr>
          <w:rFonts w:cs="Calibri"/>
        </w:rPr>
        <w:t xml:space="preserve">PEC: </w:t>
      </w:r>
      <w:hyperlink r:id="rId9" w:history="1">
        <w:r w:rsidRPr="00C113E0">
          <w:rPr>
            <w:sz w:val="20"/>
            <w:szCs w:val="20"/>
          </w:rPr>
          <w:t>serviziocivile.regione@pec.rupar.puglia.it</w:t>
        </w:r>
      </w:hyperlink>
      <w:r>
        <w:rPr>
          <w:rFonts w:cs="Calibri"/>
          <w:sz w:val="20"/>
          <w:szCs w:val="20"/>
        </w:rPr>
        <w:t>,</w:t>
      </w:r>
      <w:r w:rsidRPr="00C113E0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il quale fornisce le seguenti informazioni ai sensi dell’art. 13 del </w:t>
      </w:r>
      <w:r>
        <w:rPr>
          <w:rFonts w:cs="Calibri"/>
          <w:bCs/>
          <w:sz w:val="20"/>
          <w:szCs w:val="20"/>
        </w:rPr>
        <w:t>Regolamento UE 2016/679.</w:t>
      </w:r>
    </w:p>
    <w:p w:rsidR="00D4370D" w:rsidRDefault="00D4370D" w:rsidP="00D4370D">
      <w:pPr>
        <w:pStyle w:val="Default"/>
        <w:spacing w:after="56"/>
        <w:jc w:val="both"/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bCs/>
          <w:sz w:val="20"/>
          <w:szCs w:val="20"/>
        </w:rPr>
        <w:t>Oggetto e finalità del trattamento: i dati personali sono trattati per le seguenti finalità:</w:t>
      </w:r>
    </w:p>
    <w:p w:rsidR="00D4370D" w:rsidRPr="00AE654F" w:rsidRDefault="00D4370D" w:rsidP="00D4370D">
      <w:pPr>
        <w:pStyle w:val="Default"/>
        <w:spacing w:after="56"/>
        <w:jc w:val="both"/>
      </w:pPr>
      <w:r w:rsidRPr="00AE654F">
        <w:rPr>
          <w:rFonts w:cs="Calibri"/>
          <w:bCs/>
          <w:sz w:val="20"/>
          <w:szCs w:val="20"/>
        </w:rPr>
        <w:t>1. produzione di video, fotografie e testi;</w:t>
      </w:r>
    </w:p>
    <w:p w:rsidR="00D4370D" w:rsidRPr="00AE654F" w:rsidRDefault="00D4370D" w:rsidP="00D4370D">
      <w:pPr>
        <w:pStyle w:val="Default"/>
        <w:spacing w:after="120"/>
        <w:jc w:val="both"/>
      </w:pPr>
      <w:r w:rsidRPr="00AE654F">
        <w:rPr>
          <w:rFonts w:cs="Calibri"/>
          <w:bCs/>
          <w:sz w:val="20"/>
          <w:szCs w:val="20"/>
        </w:rPr>
        <w:t xml:space="preserve">2. </w:t>
      </w:r>
      <w:r>
        <w:rPr>
          <w:rFonts w:cs="Calibri"/>
          <w:bCs/>
          <w:sz w:val="20"/>
          <w:szCs w:val="20"/>
        </w:rPr>
        <w:t>a</w:t>
      </w:r>
      <w:r w:rsidRPr="00AE654F">
        <w:rPr>
          <w:rFonts w:cs="Calibri"/>
          <w:bCs/>
          <w:sz w:val="20"/>
          <w:szCs w:val="20"/>
        </w:rPr>
        <w:t>ttività documentative, informative e promo</w:t>
      </w:r>
      <w:r>
        <w:rPr>
          <w:rFonts w:cs="Calibri"/>
          <w:bCs/>
          <w:sz w:val="20"/>
          <w:szCs w:val="20"/>
        </w:rPr>
        <w:t>zionali connesse all’iniziativa</w:t>
      </w:r>
      <w:r w:rsidRPr="00AE654F">
        <w:rPr>
          <w:rFonts w:cs="Calibri"/>
          <w:bCs/>
          <w:sz w:val="20"/>
          <w:szCs w:val="20"/>
        </w:rPr>
        <w:t>, di cui alla premessa d</w:t>
      </w:r>
      <w:r w:rsidRPr="00AE654F">
        <w:rPr>
          <w:rFonts w:cs="Calibri"/>
          <w:sz w:val="20"/>
          <w:szCs w:val="20"/>
        </w:rPr>
        <w:t>ella liberatoria che precede.</w:t>
      </w:r>
    </w:p>
    <w:p w:rsidR="00D4370D" w:rsidRDefault="00D4370D" w:rsidP="00D4370D">
      <w:pPr>
        <w:pStyle w:val="Default"/>
        <w:spacing w:after="56"/>
        <w:jc w:val="both"/>
        <w:rPr>
          <w:rFonts w:cs="Calibri"/>
          <w:b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sz w:val="20"/>
          <w:szCs w:val="20"/>
        </w:rPr>
        <w:t xml:space="preserve">Modalità di trattamento dei dati: </w:t>
      </w:r>
    </w:p>
    <w:p w:rsidR="00D4370D" w:rsidRDefault="00D4370D" w:rsidP="00D4370D">
      <w:pPr>
        <w:pStyle w:val="Default"/>
        <w:spacing w:after="120"/>
        <w:jc w:val="both"/>
      </w:pPr>
      <w:r>
        <w:rPr>
          <w:rFonts w:cs="Calibri"/>
          <w:sz w:val="20"/>
          <w:szCs w:val="20"/>
        </w:rPr>
        <w:t xml:space="preserve">i dati personali saranno oggetto di operazioni di trattamento nel rispetto del quadro normativo di riferimento, saranno trattati con strumenti cartacei, informatici, elettronici e con ogni altro tipo di supporto idoneo, nel rispetto delle misure di sicurezza previste dal </w:t>
      </w:r>
      <w:r>
        <w:rPr>
          <w:rFonts w:cs="Calibri"/>
          <w:bCs/>
          <w:sz w:val="20"/>
          <w:szCs w:val="20"/>
        </w:rPr>
        <w:t>Regolamento UE 2016/679</w:t>
      </w:r>
      <w:r>
        <w:rPr>
          <w:rFonts w:cs="Calibri"/>
          <w:sz w:val="20"/>
          <w:szCs w:val="20"/>
        </w:rPr>
        <w:t>.</w:t>
      </w:r>
    </w:p>
    <w:p w:rsidR="00D4370D" w:rsidRDefault="00D4370D" w:rsidP="00D4370D">
      <w:pPr>
        <w:pStyle w:val="Default"/>
        <w:spacing w:after="56"/>
        <w:jc w:val="both"/>
        <w:rPr>
          <w:rFonts w:cs="Calibri"/>
          <w:b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sz w:val="20"/>
          <w:szCs w:val="20"/>
        </w:rPr>
        <w:t xml:space="preserve">Consenso: </w:t>
      </w:r>
    </w:p>
    <w:p w:rsidR="00D4370D" w:rsidRDefault="00D4370D" w:rsidP="00D4370D">
      <w:pPr>
        <w:pStyle w:val="Default"/>
        <w:spacing w:after="120"/>
        <w:jc w:val="both"/>
      </w:pPr>
      <w:r>
        <w:rPr>
          <w:rFonts w:cs="Calibri"/>
          <w:sz w:val="20"/>
          <w:szCs w:val="20"/>
        </w:rPr>
        <w:t>il conferimento dei dati è facoltativo, il mancato consenso non permetterà l’utilizzo delle immagini e/o delle riprese audiovisive, elaborati grafici e testuali del soggetto interessato per le finalità indicate.</w:t>
      </w:r>
    </w:p>
    <w:p w:rsidR="00D4370D" w:rsidRDefault="00D4370D" w:rsidP="00D4370D">
      <w:pPr>
        <w:pStyle w:val="Default"/>
        <w:jc w:val="both"/>
      </w:pPr>
      <w:r>
        <w:rPr>
          <w:rFonts w:cs="Calibri"/>
          <w:b/>
          <w:sz w:val="20"/>
          <w:szCs w:val="20"/>
        </w:rPr>
        <w:t xml:space="preserve">- Comunicazione dei dati: </w:t>
      </w:r>
    </w:p>
    <w:p w:rsidR="00D4370D" w:rsidRDefault="00D4370D" w:rsidP="00D4370D">
      <w:pPr>
        <w:pStyle w:val="Default"/>
        <w:spacing w:after="120"/>
        <w:jc w:val="both"/>
      </w:pPr>
      <w:r>
        <w:rPr>
          <w:rFonts w:cs="Calibri"/>
          <w:sz w:val="20"/>
          <w:szCs w:val="20"/>
        </w:rPr>
        <w:t>nei limiti pertinenti alle finalità di trattamento indicate, I suoi dati personali potranno essere portati a conoscenza di dipendenti o collaboratori della Regione Puglia e di soggetti terzi, connessi alla partecipazione dell’iniziativa di cui in premessa.</w:t>
      </w:r>
    </w:p>
    <w:p w:rsidR="00D4370D" w:rsidRDefault="00D4370D" w:rsidP="00D4370D">
      <w:pPr>
        <w:pStyle w:val="Default"/>
        <w:jc w:val="both"/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bCs/>
          <w:sz w:val="20"/>
          <w:szCs w:val="20"/>
        </w:rPr>
        <w:t>Diffusione dei dati:</w:t>
      </w:r>
    </w:p>
    <w:p w:rsidR="00D4370D" w:rsidRDefault="00D4370D" w:rsidP="00D4370D">
      <w:p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i video, le foto, i testi e ogni altro materiale, come esplicitato nella liberatoria che precede, potranno essere utilizzati</w:t>
      </w:r>
      <w:r w:rsidRPr="005D53D0">
        <w:rPr>
          <w:rFonts w:cs="Calibri"/>
          <w:color w:val="000000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dalla Regione Puglia e dai propri fornitori nell’alveo di attività senza scopo di lucro inerente l’iniziativa e i temi ad essa correlati. In particolare i dati potranno essere diffusi:</w:t>
      </w:r>
    </w:p>
    <w:p w:rsidR="00D4370D" w:rsidRDefault="00D4370D" w:rsidP="00D4370D">
      <w:p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 xml:space="preserve">- nei </w:t>
      </w:r>
      <w:r w:rsidRPr="004F29F1">
        <w:rPr>
          <w:rFonts w:cs="Calibri"/>
          <w:color w:val="000000"/>
          <w:sz w:val="20"/>
          <w:szCs w:val="20"/>
        </w:rPr>
        <w:t>canali social delle Politiche Giovanili della Regione Puglia, su una pagina web dedicata, e sui canali</w:t>
      </w:r>
      <w:r>
        <w:rPr>
          <w:rFonts w:cs="Calibri"/>
          <w:color w:val="000000"/>
          <w:sz w:val="20"/>
          <w:szCs w:val="20"/>
        </w:rPr>
        <w:t xml:space="preserve"> social e web delle organizzazioni coinvolte nell’iniziativa;</w:t>
      </w:r>
    </w:p>
    <w:p w:rsidR="00D4370D" w:rsidRDefault="00D4370D" w:rsidP="00D4370D">
      <w:p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- durante convegni, laboratori e iniziative formative inerenti i temi trattati dall’iniziativa;</w:t>
      </w:r>
    </w:p>
    <w:p w:rsidR="00D4370D" w:rsidRDefault="00D4370D" w:rsidP="00D4370D">
      <w:p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 xml:space="preserve">- per proiezioni aperte al pubblico, produzioni multimediali e web, a corollario e completamento delle attività legate all’iniziativa. </w:t>
      </w:r>
    </w:p>
    <w:p w:rsidR="00D4370D" w:rsidRDefault="00D4370D" w:rsidP="00D4370D">
      <w:pPr>
        <w:spacing w:after="120" w:line="240" w:lineRule="auto"/>
        <w:jc w:val="both"/>
      </w:pPr>
      <w:r>
        <w:rPr>
          <w:rFonts w:cs="Calibri"/>
          <w:color w:val="000000"/>
          <w:sz w:val="20"/>
          <w:szCs w:val="20"/>
        </w:rPr>
        <w:t>- in altri ambiti (biblioteche, centri giovani, emittenti televisive, streaming, ecc.) per attività legate all’iniziativa.</w:t>
      </w:r>
    </w:p>
    <w:p w:rsidR="00D4370D" w:rsidRDefault="00D4370D" w:rsidP="00D4370D">
      <w:pPr>
        <w:pStyle w:val="Default"/>
        <w:spacing w:after="56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sz w:val="20"/>
          <w:szCs w:val="20"/>
        </w:rPr>
        <w:t>Periodo di conservazione</w:t>
      </w:r>
      <w:r>
        <w:rPr>
          <w:rFonts w:cs="Calibri"/>
          <w:sz w:val="20"/>
          <w:szCs w:val="20"/>
        </w:rPr>
        <w:t xml:space="preserve">: </w:t>
      </w:r>
    </w:p>
    <w:p w:rsidR="00D4370D" w:rsidRDefault="00D4370D" w:rsidP="00D4370D">
      <w:pPr>
        <w:pStyle w:val="Default"/>
        <w:spacing w:after="120"/>
        <w:jc w:val="both"/>
      </w:pPr>
      <w:r>
        <w:rPr>
          <w:rFonts w:cs="Calibri"/>
          <w:sz w:val="20"/>
          <w:szCs w:val="20"/>
        </w:rPr>
        <w:t>i dati raccolti saranno conservati per un arco temporale non superiore al conseguimento delle finalità per le quali sono trattati e/o per il tempo coerente con gli obblighi di legge. La verifica sull’obsolescenza dei dati conservati in relazione alle finalità per cui sono stati raccolti viene effettuata periodicamente.</w:t>
      </w:r>
    </w:p>
    <w:p w:rsidR="00D4370D" w:rsidRDefault="00D4370D" w:rsidP="00D4370D">
      <w:pPr>
        <w:pStyle w:val="Default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>
        <w:rPr>
          <w:rFonts w:cs="Calibri"/>
          <w:b/>
          <w:sz w:val="20"/>
          <w:szCs w:val="20"/>
        </w:rPr>
        <w:t>Diritti dell’interessato</w:t>
      </w:r>
      <w:r>
        <w:rPr>
          <w:rFonts w:cs="Calibri"/>
          <w:sz w:val="20"/>
          <w:szCs w:val="20"/>
        </w:rPr>
        <w:t xml:space="preserve">: </w:t>
      </w:r>
    </w:p>
    <w:p w:rsidR="00D4370D" w:rsidRDefault="00D4370D" w:rsidP="00D4370D">
      <w:pPr>
        <w:pStyle w:val="Default"/>
        <w:jc w:val="both"/>
      </w:pPr>
      <w:r>
        <w:rPr>
          <w:rFonts w:cs="Calibri"/>
          <w:sz w:val="20"/>
          <w:szCs w:val="20"/>
        </w:rPr>
        <w:t>all’interessato spettano i diritti di cui agli artt. da 15 a 22 e all’art. 34 GDPR, in particolare il diritto di accesso, di rettifica/cancellazione/limitazione, di opposizione, di portabilità, di revoca del consenso ove previsto, diritti da esercitare nei confronti del Titolare del Trattamento.</w:t>
      </w:r>
    </w:p>
    <w:p w:rsidR="00D4370D" w:rsidRDefault="00D4370D" w:rsidP="00D4370D">
      <w:pPr>
        <w:pStyle w:val="Default"/>
        <w:jc w:val="both"/>
        <w:rPr>
          <w:rFonts w:cs="Calibri"/>
          <w:sz w:val="20"/>
          <w:szCs w:val="20"/>
        </w:rPr>
      </w:pPr>
    </w:p>
    <w:p w:rsidR="00D4370D" w:rsidRDefault="00D4370D" w:rsidP="00D4370D">
      <w:pPr>
        <w:jc w:val="both"/>
      </w:pPr>
      <w:r>
        <w:rPr>
          <w:rFonts w:eastAsia="Trebuchet MS" w:cs="Calibri"/>
          <w:sz w:val="20"/>
          <w:szCs w:val="20"/>
        </w:rPr>
        <w:t xml:space="preserve">Luogo______________ Data _________________     </w:t>
      </w:r>
    </w:p>
    <w:p w:rsidR="00D4370D" w:rsidRPr="00AC4194" w:rsidRDefault="00D4370D" w:rsidP="00AC4194">
      <w:pPr>
        <w:jc w:val="center"/>
      </w:pP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</w:r>
      <w:r>
        <w:rPr>
          <w:rFonts w:eastAsia="Trebuchet MS" w:cs="Calibri"/>
          <w:iCs/>
          <w:sz w:val="20"/>
          <w:szCs w:val="20"/>
        </w:rPr>
        <w:tab/>
        <w:t>Firma</w:t>
      </w:r>
    </w:p>
    <w:sectPr w:rsidR="00D4370D" w:rsidRPr="00AC4194" w:rsidSect="005D088B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AE4" w:rsidRDefault="00BF2AE4" w:rsidP="00CB7E2C">
      <w:pPr>
        <w:spacing w:after="0" w:line="240" w:lineRule="auto"/>
      </w:pPr>
      <w:r>
        <w:separator/>
      </w:r>
    </w:p>
  </w:endnote>
  <w:endnote w:type="continuationSeparator" w:id="0">
    <w:p w:rsidR="00BF2AE4" w:rsidRDefault="00BF2AE4" w:rsidP="00CB7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F3C" w:rsidRDefault="00F50F3C">
    <w:pPr>
      <w:pStyle w:val="Pidipagina"/>
    </w:pPr>
  </w:p>
  <w:p w:rsidR="00B9656A" w:rsidRDefault="00AC4194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06D4A913" wp14:editId="2766FEDE">
          <wp:simplePos x="0" y="0"/>
          <wp:positionH relativeFrom="column">
            <wp:posOffset>-713740</wp:posOffset>
          </wp:positionH>
          <wp:positionV relativeFrom="paragraph">
            <wp:posOffset>136525</wp:posOffset>
          </wp:positionV>
          <wp:extent cx="7915910" cy="980999"/>
          <wp:effectExtent l="0" t="0" r="0" b="0"/>
          <wp:wrapNone/>
          <wp:docPr id="10" name="Immagine 10" descr="C:\Users\vinchingolo\Downloads\Vector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vinchingolo\Downloads\Vector (4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7107" cy="98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F3C">
      <w:rPr>
        <w:noProof/>
        <w:lang w:eastAsia="it-IT"/>
      </w:rPr>
      <w:drawing>
        <wp:inline distT="0" distB="0" distL="0" distR="0" wp14:anchorId="053E3557" wp14:editId="3E91086C">
          <wp:extent cx="1047750" cy="498825"/>
          <wp:effectExtent l="0" t="0" r="0" b="0"/>
          <wp:docPr id="5" name="Immagine 5" descr="C:\Users\vinchingolo\Downloads\Logo regione@colored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vinchingolo\Downloads\Logo regione@colored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273" cy="51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AE4" w:rsidRDefault="00BF2AE4" w:rsidP="00CB7E2C">
      <w:pPr>
        <w:spacing w:after="0" w:line="240" w:lineRule="auto"/>
      </w:pPr>
      <w:r>
        <w:separator/>
      </w:r>
    </w:p>
  </w:footnote>
  <w:footnote w:type="continuationSeparator" w:id="0">
    <w:p w:rsidR="00BF2AE4" w:rsidRDefault="00BF2AE4" w:rsidP="00CB7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3260"/>
    </w:tblGrid>
    <w:tr w:rsidR="00F50F3C" w:rsidTr="00BB60B0">
      <w:trPr>
        <w:jc w:val="center"/>
      </w:trPr>
      <w:tc>
        <w:tcPr>
          <w:tcW w:w="3260" w:type="dxa"/>
          <w:vAlign w:val="center"/>
        </w:tcPr>
        <w:p w:rsidR="00F50F3C" w:rsidRDefault="00F50F3C" w:rsidP="00F50F3C">
          <w:pPr>
            <w:pStyle w:val="Intestazione"/>
          </w:pPr>
          <w:r>
            <w:br/>
          </w:r>
        </w:p>
      </w:tc>
    </w:tr>
  </w:tbl>
  <w:p w:rsidR="00CB7E2C" w:rsidRDefault="00AC4194" w:rsidP="00F50F3C">
    <w:pPr>
      <w:pStyle w:val="Intestazione"/>
      <w:tabs>
        <w:tab w:val="clear" w:pos="4819"/>
        <w:tab w:val="clear" w:pos="9638"/>
        <w:tab w:val="left" w:pos="7890"/>
      </w:tabs>
    </w:pPr>
    <w:r>
      <w:rPr>
        <w:noProof/>
        <w:lang w:eastAsia="it-IT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-1731010</wp:posOffset>
          </wp:positionV>
          <wp:extent cx="4406979" cy="2863850"/>
          <wp:effectExtent l="0" t="0" r="0" b="0"/>
          <wp:wrapNone/>
          <wp:docPr id="9" name="Immagine 9" descr="C:\Users\vinchingolo\Downloads\Group 6682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vinchingolo\Downloads\Group 6682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79" cy="286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F3C">
      <w:rPr>
        <w:noProof/>
        <w:lang w:eastAsia="it-IT"/>
      </w:rPr>
      <w:drawing>
        <wp:anchor distT="0" distB="0" distL="114300" distR="114300" simplePos="0" relativeHeight="251656192" behindDoc="1" locked="0" layoutInCell="1" allowOverlap="1" wp14:anchorId="1A8DCF25" wp14:editId="4D506F4B">
          <wp:simplePos x="0" y="0"/>
          <wp:positionH relativeFrom="margin">
            <wp:posOffset>4097655</wp:posOffset>
          </wp:positionH>
          <wp:positionV relativeFrom="margin">
            <wp:posOffset>-1102360</wp:posOffset>
          </wp:positionV>
          <wp:extent cx="854710" cy="844550"/>
          <wp:effectExtent l="0" t="0" r="0" b="0"/>
          <wp:wrapNone/>
          <wp:docPr id="3" name="Immagine 1" descr="Logo circol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ircol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44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F3C">
      <w:br/>
    </w:r>
    <w:r w:rsidR="00F50F3C"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6EB685AF" wp14:editId="6B336ADB">
          <wp:simplePos x="0" y="0"/>
          <wp:positionH relativeFrom="column">
            <wp:posOffset>5299075</wp:posOffset>
          </wp:positionH>
          <wp:positionV relativeFrom="paragraph">
            <wp:posOffset>-626745</wp:posOffset>
          </wp:positionV>
          <wp:extent cx="895350" cy="958850"/>
          <wp:effectExtent l="0" t="0" r="0" b="0"/>
          <wp:wrapNone/>
          <wp:docPr id="2" name="Immagine 8" descr="ROBERTA :Users:robertacalabrese:Desktop:SERVIZIO_CIV:OMINO_completo_serviziociv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ROBERTA :Users:robertacalabrese:Desktop:SERVIZIO_CIV:OMINO_completo_serviziocivil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58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0F3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745"/>
    <w:rsid w:val="00023EF9"/>
    <w:rsid w:val="000835C9"/>
    <w:rsid w:val="000B011D"/>
    <w:rsid w:val="000B2505"/>
    <w:rsid w:val="00174F72"/>
    <w:rsid w:val="001C17D8"/>
    <w:rsid w:val="002C0FD2"/>
    <w:rsid w:val="003935D8"/>
    <w:rsid w:val="004242BD"/>
    <w:rsid w:val="00431406"/>
    <w:rsid w:val="0046412E"/>
    <w:rsid w:val="004D248F"/>
    <w:rsid w:val="004F40B0"/>
    <w:rsid w:val="005931D6"/>
    <w:rsid w:val="005D088B"/>
    <w:rsid w:val="00634194"/>
    <w:rsid w:val="00774A2B"/>
    <w:rsid w:val="00781657"/>
    <w:rsid w:val="00835A7B"/>
    <w:rsid w:val="008F1F6A"/>
    <w:rsid w:val="00944BDF"/>
    <w:rsid w:val="00997037"/>
    <w:rsid w:val="009D5CCB"/>
    <w:rsid w:val="009E7998"/>
    <w:rsid w:val="00A579A5"/>
    <w:rsid w:val="00A87F41"/>
    <w:rsid w:val="00AA2C19"/>
    <w:rsid w:val="00AC4194"/>
    <w:rsid w:val="00AE2ADC"/>
    <w:rsid w:val="00B9656A"/>
    <w:rsid w:val="00BB054A"/>
    <w:rsid w:val="00BB60B0"/>
    <w:rsid w:val="00BD6008"/>
    <w:rsid w:val="00BE10D5"/>
    <w:rsid w:val="00BF2AE4"/>
    <w:rsid w:val="00CB7E2C"/>
    <w:rsid w:val="00CD3365"/>
    <w:rsid w:val="00D43116"/>
    <w:rsid w:val="00D4370D"/>
    <w:rsid w:val="00DF6855"/>
    <w:rsid w:val="00E563AD"/>
    <w:rsid w:val="00E722D5"/>
    <w:rsid w:val="00EA5745"/>
    <w:rsid w:val="00EF0F86"/>
    <w:rsid w:val="00F25A05"/>
    <w:rsid w:val="00F27507"/>
    <w:rsid w:val="00F50C0E"/>
    <w:rsid w:val="00F50F3C"/>
    <w:rsid w:val="00FA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BBBA2"/>
  <w15:docId w15:val="{5BD67795-A2F7-4E21-B74D-ED20B41B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088B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2AD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79A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B7E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7E2C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B7E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E2C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CB7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qFormat/>
    <w:rsid w:val="00D4370D"/>
    <w:pPr>
      <w:suppressAutoHyphens/>
    </w:pPr>
    <w:rPr>
      <w:kern w:val="2"/>
      <w:sz w:val="22"/>
      <w:szCs w:val="22"/>
      <w:lang w:eastAsia="zh-CN"/>
    </w:rPr>
  </w:style>
  <w:style w:type="paragraph" w:customStyle="1" w:styleId="WW-Intestazione">
    <w:name w:val="WW-Intestazione"/>
    <w:basedOn w:val="Normale"/>
    <w:rsid w:val="00D4370D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rebuchet MS" w:eastAsia="SimSun" w:hAnsi="Trebuchet MS" w:cs="Mangal"/>
      <w:kern w:val="2"/>
      <w:sz w:val="24"/>
      <w:szCs w:val="24"/>
      <w:lang w:eastAsia="zh-CN" w:bidi="hi-IN"/>
    </w:rPr>
  </w:style>
  <w:style w:type="paragraph" w:customStyle="1" w:styleId="Default">
    <w:name w:val="Default"/>
    <w:rsid w:val="00D4370D"/>
    <w:pPr>
      <w:widowControl w:val="0"/>
      <w:suppressAutoHyphens/>
    </w:pPr>
    <w:rPr>
      <w:rFonts w:eastAsia="NSimSun" w:cs="Mangal"/>
      <w:color w:val="000000"/>
      <w:sz w:val="24"/>
      <w:szCs w:val="24"/>
      <w:lang w:eastAsia="zh-CN" w:bidi="hi-IN"/>
    </w:rPr>
  </w:style>
  <w:style w:type="paragraph" w:styleId="Testonotaapidipagina">
    <w:name w:val="footnote text"/>
    <w:basedOn w:val="Normale"/>
    <w:link w:val="TestonotaapidipaginaCarattere"/>
    <w:rsid w:val="00D4370D"/>
    <w:pPr>
      <w:suppressLineNumbers/>
      <w:suppressAutoHyphens/>
      <w:spacing w:after="0" w:line="240" w:lineRule="auto"/>
      <w:ind w:left="339" w:hanging="339"/>
    </w:pPr>
    <w:rPr>
      <w:rFonts w:ascii="Trebuchet MS" w:eastAsia="SimSun" w:hAnsi="Trebuchet MS" w:cs="Mangal"/>
      <w:kern w:val="2"/>
      <w:sz w:val="20"/>
      <w:szCs w:val="20"/>
      <w:lang w:eastAsia="zh-CN" w:bidi="hi-I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4370D"/>
    <w:rPr>
      <w:rFonts w:ascii="Trebuchet MS" w:eastAsia="SimSun" w:hAnsi="Trebuchet MS" w:cs="Mang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one.puglia.it/web/servizio-civile/hom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rviziocivileinpugli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rviziocivile.regione@pec.rupar.pugli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rive%20condivisi\Servizio%20Civile\Ale_CRI_ROS\Attivita\SITO_SCU_3_LIVELLO\Creazione%20SITO%20INDRA\STORIE%20SITO%20III%20Livello\Format%20Progetti%20SCU_OK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71B67-76A8-4D89-B2E7-84F74BC68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Progetti SCU_OK</Template>
  <TotalTime>105</TotalTime>
  <Pages>3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6491</CharactersWithSpaces>
  <SharedDoc>false</SharedDoc>
  <HLinks>
    <vt:vector size="18" baseType="variant">
      <vt:variant>
        <vt:i4>4915293</vt:i4>
      </vt:variant>
      <vt:variant>
        <vt:i4>6</vt:i4>
      </vt:variant>
      <vt:variant>
        <vt:i4>0</vt:i4>
      </vt:variant>
      <vt:variant>
        <vt:i4>5</vt:i4>
      </vt:variant>
      <vt:variant>
        <vt:lpwstr>https://www.regione.puglia.it/web/spazi-di-prossimita</vt:lpwstr>
      </vt:variant>
      <vt:variant>
        <vt:lpwstr/>
      </vt:variant>
      <vt:variant>
        <vt:i4>2752546</vt:i4>
      </vt:variant>
      <vt:variant>
        <vt:i4>3</vt:i4>
      </vt:variant>
      <vt:variant>
        <vt:i4>0</vt:i4>
      </vt:variant>
      <vt:variant>
        <vt:i4>5</vt:i4>
      </vt:variant>
      <vt:variant>
        <vt:lpwstr>https://www.regione.puglia.it/web/servizio-civile/home</vt:lpwstr>
      </vt:variant>
      <vt:variant>
        <vt:lpwstr/>
      </vt:variant>
      <vt:variant>
        <vt:i4>524342</vt:i4>
      </vt:variant>
      <vt:variant>
        <vt:i4>0</vt:i4>
      </vt:variant>
      <vt:variant>
        <vt:i4>0</vt:i4>
      </vt:variant>
      <vt:variant>
        <vt:i4>5</vt:i4>
      </vt:variant>
      <vt:variant>
        <vt:lpwstr>mailto:serviziocivileinpuglia@gmail.com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c.dimodugno</dc:creator>
  <cp:lastModifiedBy>Inchingolo, Valeria</cp:lastModifiedBy>
  <cp:revision>12</cp:revision>
  <dcterms:created xsi:type="dcterms:W3CDTF">2022-03-09T14:31:00Z</dcterms:created>
  <dcterms:modified xsi:type="dcterms:W3CDTF">2022-04-06T11:34:00Z</dcterms:modified>
</cp:coreProperties>
</file>